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2730"/>
        <w:gridCol w:w="3651"/>
      </w:tblGrid>
      <w:tr w:rsidR="002A7424" w:rsidTr="008B5F5E">
        <w:tc>
          <w:tcPr>
            <w:tcW w:w="3190" w:type="dxa"/>
          </w:tcPr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Принято на заседании</w:t>
            </w:r>
          </w:p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«   » ___   . 20_</w:t>
            </w:r>
            <w:r w:rsidRPr="008B5F5E">
              <w:rPr>
                <w:rFonts w:ascii="Times New Roman" w:hAnsi="Times New Roman"/>
                <w:sz w:val="24"/>
                <w:szCs w:val="24"/>
                <w:u w:val="single"/>
              </w:rPr>
              <w:t>16</w:t>
            </w:r>
            <w:r w:rsidRPr="008B5F5E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протокол № __</w:t>
            </w:r>
          </w:p>
        </w:tc>
        <w:tc>
          <w:tcPr>
            <w:tcW w:w="2730" w:type="dxa"/>
          </w:tcPr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Согласовано на родительском собрании</w:t>
            </w:r>
          </w:p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Протокол №</w:t>
            </w:r>
          </w:p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«  »_______2016г.</w:t>
            </w:r>
          </w:p>
        </w:tc>
        <w:tc>
          <w:tcPr>
            <w:tcW w:w="3651" w:type="dxa"/>
          </w:tcPr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 xml:space="preserve"> директор МБОУ ООШ с.Ишля</w:t>
            </w:r>
          </w:p>
          <w:p w:rsidR="002A7424" w:rsidRPr="008B5F5E" w:rsidRDefault="002A7424" w:rsidP="00884427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 xml:space="preserve"> ______________ /Р.А.Валиева/</w:t>
            </w:r>
          </w:p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>«   » _______ 20</w:t>
            </w:r>
            <w:r w:rsidRPr="008B5F5E">
              <w:rPr>
                <w:rFonts w:ascii="Times New Roman" w:hAnsi="Times New Roman"/>
                <w:sz w:val="24"/>
                <w:szCs w:val="24"/>
                <w:u w:val="single"/>
              </w:rPr>
              <w:t>16</w:t>
            </w:r>
            <w:r w:rsidRPr="008B5F5E">
              <w:rPr>
                <w:rFonts w:ascii="Times New Roman" w:hAnsi="Times New Roman"/>
                <w:sz w:val="24"/>
                <w:szCs w:val="24"/>
              </w:rPr>
              <w:t xml:space="preserve">_ г.  </w:t>
            </w:r>
          </w:p>
          <w:p w:rsidR="002A7424" w:rsidRPr="008B5F5E" w:rsidRDefault="002A7424" w:rsidP="008B5F5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8B5F5E">
              <w:rPr>
                <w:rFonts w:ascii="Times New Roman" w:hAnsi="Times New Roman"/>
                <w:sz w:val="24"/>
                <w:szCs w:val="24"/>
              </w:rPr>
              <w:t xml:space="preserve"> Приказ № _</w:t>
            </w:r>
          </w:p>
        </w:tc>
      </w:tr>
    </w:tbl>
    <w:p w:rsidR="002A7424" w:rsidRPr="00BB474B" w:rsidRDefault="002A7424" w:rsidP="00A61B0D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A7424" w:rsidRDefault="002A7424" w:rsidP="00A74EF3">
      <w:pPr>
        <w:pStyle w:val="Default"/>
        <w:rPr>
          <w:b/>
          <w:bCs/>
          <w:sz w:val="28"/>
          <w:szCs w:val="28"/>
        </w:rPr>
      </w:pPr>
    </w:p>
    <w:p w:rsidR="002A7424" w:rsidRDefault="002A7424" w:rsidP="0088442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2A7424" w:rsidRDefault="002A7424" w:rsidP="00884427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ООШ с.Ишля, принятых на обучение по образовательным программам дошкольного образования.</w:t>
      </w:r>
    </w:p>
    <w:p w:rsidR="002A7424" w:rsidRDefault="002A7424" w:rsidP="00605803">
      <w:pPr>
        <w:pStyle w:val="Default"/>
        <w:jc w:val="center"/>
        <w:rPr>
          <w:sz w:val="28"/>
          <w:szCs w:val="28"/>
        </w:rPr>
      </w:pPr>
    </w:p>
    <w:p w:rsidR="002A7424" w:rsidRPr="00737ED4" w:rsidRDefault="002A7424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2A7424" w:rsidRPr="00737ED4" w:rsidRDefault="002A7424" w:rsidP="00A61B0D">
      <w:pPr>
        <w:pStyle w:val="Default"/>
        <w:jc w:val="both"/>
      </w:pPr>
      <w:r w:rsidRPr="00737ED4">
        <w:t>1.1. Настоящие Правила внутреннего распорядка воспитанников (дал</w:t>
      </w:r>
      <w:r>
        <w:t>ее — обучающихся)  МБОУ ООШ с.Ишля</w:t>
      </w:r>
      <w:r w:rsidRPr="00737ED4">
        <w:t xml:space="preserve">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</w:t>
      </w:r>
      <w:r>
        <w:t xml:space="preserve"> и другими локальными актами МБОУ ООШ с.Ишля</w:t>
      </w:r>
      <w:r w:rsidRPr="00737ED4">
        <w:t xml:space="preserve">. </w:t>
      </w:r>
    </w:p>
    <w:p w:rsidR="002A7424" w:rsidRPr="00737ED4" w:rsidRDefault="002A7424" w:rsidP="00A61B0D">
      <w:pPr>
        <w:pStyle w:val="Default"/>
        <w:jc w:val="both"/>
      </w:pPr>
      <w:r w:rsidRPr="00737ED4">
        <w:t>1.2. Настоящие Правила внутреннего распорядка воспитанников (далее — Правила) разработаны с целью обеспечения комфортного и бе</w:t>
      </w:r>
      <w:r>
        <w:t>зопасного пребывания детей в ДОУ МБОУ ООШ с.Ишля</w:t>
      </w:r>
      <w:r w:rsidRPr="00737ED4">
        <w:t>, а также успешной реализации целей и задач образовательной деятель</w:t>
      </w:r>
      <w:r>
        <w:t>ности, определённых в уставе МБОУ ООШ с.Ишля</w:t>
      </w:r>
      <w:r w:rsidRPr="00737ED4">
        <w:t xml:space="preserve">, и определяют режим образовательного процесса, внутренний распорядок обучающихся и защиту их прав. </w:t>
      </w:r>
    </w:p>
    <w:p w:rsidR="002A7424" w:rsidRPr="00737ED4" w:rsidRDefault="002A7424" w:rsidP="00A61B0D">
      <w:pPr>
        <w:pStyle w:val="Default"/>
        <w:jc w:val="both"/>
      </w:pPr>
      <w:r w:rsidRPr="00737ED4">
        <w:t>1.3. Настоящие Пра</w:t>
      </w:r>
      <w:r>
        <w:t>вила утверждаются директором МБОУ ООШ с.Ишля</w:t>
      </w:r>
      <w:r w:rsidRPr="00737ED4">
        <w:t xml:space="preserve">, принимаются педагогическим советом на неопределённый срок.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2A7424" w:rsidRPr="00737ED4" w:rsidRDefault="002A7424" w:rsidP="00A61B0D">
      <w:pPr>
        <w:pStyle w:val="Default"/>
        <w:jc w:val="both"/>
      </w:pPr>
      <w:r w:rsidRPr="00737ED4">
        <w:t>1.5. При приёме обучающихся админис</w:t>
      </w:r>
      <w:r>
        <w:t>трация МБОУ ООШ с.Ишля</w:t>
      </w:r>
      <w:r w:rsidRPr="00737ED4">
        <w:t xml:space="preserve"> обязана ознакомить их родителей (законных представителей) с настоящими Правилами. </w:t>
      </w:r>
    </w:p>
    <w:p w:rsidR="002A7424" w:rsidRPr="00737ED4" w:rsidRDefault="002A7424" w:rsidP="00A61B0D">
      <w:pPr>
        <w:pStyle w:val="Default"/>
        <w:jc w:val="both"/>
      </w:pPr>
      <w:r w:rsidRPr="00737ED4">
        <w:t>1.6. Копии настоящих Правил размещаются на информацио</w:t>
      </w:r>
      <w:r>
        <w:t xml:space="preserve">нных стендах в </w:t>
      </w:r>
      <w:r w:rsidRPr="00737ED4">
        <w:t xml:space="preserve"> группе ДОУ, </w:t>
      </w:r>
      <w:r>
        <w:t>а также на официальном сайте МОКУ ООШ с.Ишля</w:t>
      </w:r>
      <w:r w:rsidRPr="00737ED4">
        <w:t xml:space="preserve"> в сети Интернет.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1.7. Администрация, педагогический совет, общее собрание трудового коллектива ДОУ, а также родительский комитет обучающихся имеют право вносить предложения по усовершенствованию и изменению настоящих Правил. </w:t>
      </w:r>
    </w:p>
    <w:p w:rsidR="002A7424" w:rsidRPr="00737ED4" w:rsidRDefault="002A7424" w:rsidP="00605803">
      <w:pPr>
        <w:pStyle w:val="Default"/>
        <w:jc w:val="both"/>
      </w:pPr>
    </w:p>
    <w:p w:rsidR="002A7424" w:rsidRPr="00737ED4" w:rsidRDefault="002A7424" w:rsidP="00605803">
      <w:pPr>
        <w:pStyle w:val="Default"/>
        <w:jc w:val="both"/>
      </w:pPr>
      <w:r>
        <w:rPr>
          <w:b/>
          <w:bCs/>
        </w:rPr>
        <w:t>2. Режим работы</w:t>
      </w:r>
      <w:r w:rsidRPr="00512A3D">
        <w:t xml:space="preserve"> </w:t>
      </w:r>
      <w:r>
        <w:t>дошкольной группы МБОУ ООШ с.Ишля</w:t>
      </w:r>
      <w:r>
        <w:rPr>
          <w:b/>
          <w:bCs/>
        </w:rPr>
        <w:t xml:space="preserve"> </w:t>
      </w:r>
      <w:r w:rsidRPr="00737ED4">
        <w:rPr>
          <w:b/>
          <w:bCs/>
        </w:rPr>
        <w:t xml:space="preserve"> </w:t>
      </w:r>
    </w:p>
    <w:p w:rsidR="002A7424" w:rsidRPr="00737ED4" w:rsidRDefault="002A7424" w:rsidP="00A61B0D">
      <w:pPr>
        <w:pStyle w:val="Default"/>
        <w:jc w:val="both"/>
      </w:pPr>
      <w:r>
        <w:t>2.1. Режим работы дошкольной группы МБОУ ООШ с.Ишля</w:t>
      </w:r>
      <w:r w:rsidRPr="00737ED4">
        <w:t xml:space="preserve"> и длительность пребывания в ней обуч</w:t>
      </w:r>
      <w:r>
        <w:t>ающихся определяется уставом МБОУ ООШ с.Ишля</w:t>
      </w:r>
      <w:r w:rsidRPr="00737ED4">
        <w:t>.</w:t>
      </w:r>
    </w:p>
    <w:p w:rsidR="002A7424" w:rsidRPr="00737ED4" w:rsidRDefault="002A7424" w:rsidP="00A61B0D">
      <w:pPr>
        <w:pStyle w:val="Default"/>
        <w:jc w:val="both"/>
      </w:pPr>
      <w:r>
        <w:t>2.2. Дошкольная группа МБОУ ООШ с.Ишля работает с 08:00 до 17:0</w:t>
      </w:r>
      <w:r w:rsidRPr="00737ED4">
        <w:t xml:space="preserve">0 часов. Выходные дни — суббота, воскресенье, праздничные дни. </w:t>
      </w:r>
    </w:p>
    <w:p w:rsidR="002A7424" w:rsidRPr="00737ED4" w:rsidRDefault="002A7424" w:rsidP="00A61B0D">
      <w:pPr>
        <w:pStyle w:val="Default"/>
        <w:jc w:val="both"/>
      </w:pPr>
      <w:r>
        <w:t>2.3. Группа работае</w:t>
      </w:r>
      <w:r w:rsidRPr="00737ED4">
        <w:t xml:space="preserve">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обучающихся. </w:t>
      </w:r>
    </w:p>
    <w:p w:rsidR="002A7424" w:rsidRPr="00737ED4" w:rsidRDefault="002A7424" w:rsidP="00A61B0D">
      <w:pPr>
        <w:pStyle w:val="Default"/>
        <w:jc w:val="both"/>
      </w:pPr>
      <w:r>
        <w:t>2.4. Группа функционируе</w:t>
      </w:r>
      <w:r w:rsidRPr="00737ED4">
        <w:t xml:space="preserve">т в режиме 5-дневной рабочей недели. </w:t>
      </w:r>
    </w:p>
    <w:p w:rsidR="002A7424" w:rsidRPr="00737ED4" w:rsidRDefault="002A7424" w:rsidP="00A61B0D">
      <w:pPr>
        <w:pStyle w:val="Default"/>
        <w:jc w:val="both"/>
      </w:pPr>
      <w:r>
        <w:t>2.5</w:t>
      </w:r>
      <w:r w:rsidRPr="00737ED4">
        <w:t>. Основу режима</w:t>
      </w:r>
      <w:r>
        <w:t xml:space="preserve"> образовательного процесса</w:t>
      </w:r>
      <w:r w:rsidRPr="00512A3D">
        <w:t xml:space="preserve"> </w:t>
      </w:r>
      <w:r>
        <w:t>дошкольной группы МБОУ ООШ с.Ишля</w:t>
      </w:r>
      <w:r w:rsidRPr="00737ED4">
        <w:t xml:space="preserve">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—НОД), прогулок и самостоятельной деятельности обучающихся. </w:t>
      </w:r>
    </w:p>
    <w:p w:rsidR="002A7424" w:rsidRPr="00737ED4" w:rsidRDefault="002A7424" w:rsidP="00A61B0D">
      <w:pPr>
        <w:pStyle w:val="Default"/>
        <w:jc w:val="both"/>
      </w:pPr>
      <w:r>
        <w:t>2.6</w:t>
      </w:r>
      <w:r w:rsidRPr="00737ED4">
        <w:t xml:space="preserve">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 </w:t>
      </w:r>
    </w:p>
    <w:p w:rsidR="002A7424" w:rsidRPr="00737ED4" w:rsidRDefault="002A7424" w:rsidP="00A61B0D">
      <w:pPr>
        <w:pStyle w:val="Default"/>
        <w:jc w:val="both"/>
      </w:pPr>
      <w:r>
        <w:t>2.7</w:t>
      </w:r>
      <w:r w:rsidRPr="00737ED4">
        <w:t>. Приём</w:t>
      </w:r>
      <w:r>
        <w:t xml:space="preserve"> детей в о</w:t>
      </w:r>
      <w:r w:rsidRPr="00512A3D">
        <w:t xml:space="preserve"> </w:t>
      </w:r>
      <w:r>
        <w:t>дошкольную группу МБОУ ООШ с.Ишля</w:t>
      </w:r>
      <w:r w:rsidRPr="00737ED4">
        <w:t xml:space="preserve"> </w:t>
      </w:r>
      <w:r>
        <w:t>осуществляется с 08:0</w:t>
      </w:r>
      <w:r w:rsidRPr="00737ED4">
        <w:t>0 до 08:30</w:t>
      </w:r>
      <w:r>
        <w:t xml:space="preserve"> часов.</w:t>
      </w:r>
    </w:p>
    <w:p w:rsidR="002A7424" w:rsidRPr="00737ED4" w:rsidRDefault="002A7424" w:rsidP="00A61B0D">
      <w:pPr>
        <w:pStyle w:val="Default"/>
        <w:jc w:val="both"/>
      </w:pPr>
      <w:r>
        <w:t>2.8</w:t>
      </w:r>
      <w:r w:rsidRPr="00737ED4">
        <w:t>. Родители (законные представители) обязаны заб</w:t>
      </w:r>
      <w:r>
        <w:t>ирать обучающихся из  дошкольной группы МБОУ ООШ с.Ишля</w:t>
      </w:r>
      <w:r w:rsidRPr="00737ED4">
        <w:t xml:space="preserve"> </w:t>
      </w:r>
      <w:r>
        <w:t>до 17:0</w:t>
      </w:r>
      <w:r w:rsidRPr="00737ED4">
        <w:t xml:space="preserve">0 часов. </w:t>
      </w:r>
    </w:p>
    <w:p w:rsidR="002A7424" w:rsidRPr="00737ED4" w:rsidRDefault="002A7424" w:rsidP="00A61B0D">
      <w:pPr>
        <w:pStyle w:val="Default"/>
        <w:jc w:val="both"/>
      </w:pPr>
      <w:r>
        <w:t>2.9</w:t>
      </w:r>
      <w:r w:rsidRPr="00737ED4">
        <w:t xml:space="preserve">.В случае, если родители (законные представители) не могут лично забрать ребёнка, то заранее оповещают об этом </w:t>
      </w:r>
      <w:r>
        <w:t>администрацию или воспитателя</w:t>
      </w:r>
      <w:r w:rsidRPr="00737ED4">
        <w:t xml:space="preserve">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2A7424" w:rsidRPr="00737ED4" w:rsidRDefault="002A7424" w:rsidP="00605803">
      <w:pPr>
        <w:pStyle w:val="Default"/>
        <w:jc w:val="both"/>
      </w:pPr>
    </w:p>
    <w:p w:rsidR="002A7424" w:rsidRPr="00737ED4" w:rsidRDefault="002A7424" w:rsidP="00605803">
      <w:pPr>
        <w:pStyle w:val="Default"/>
        <w:jc w:val="both"/>
      </w:pPr>
      <w:r w:rsidRPr="00737ED4">
        <w:rPr>
          <w:b/>
          <w:bCs/>
        </w:rPr>
        <w:t xml:space="preserve">3. Здоровье обучающихся </w:t>
      </w:r>
    </w:p>
    <w:p w:rsidR="002A7424" w:rsidRPr="00737ED4" w:rsidRDefault="002A7424" w:rsidP="00A61B0D">
      <w:pPr>
        <w:pStyle w:val="Default"/>
        <w:jc w:val="both"/>
      </w:pPr>
      <w:r w:rsidRPr="00737ED4">
        <w:t>3.1. Контр</w:t>
      </w:r>
      <w:r>
        <w:t>оль утреннего приёма детей в</w:t>
      </w:r>
      <w:r w:rsidRPr="00512A3D">
        <w:t xml:space="preserve"> </w:t>
      </w:r>
      <w:r>
        <w:t xml:space="preserve">дошкольную  группу  МБОУ ООШ с.Ишля </w:t>
      </w:r>
      <w:r w:rsidRPr="00737ED4">
        <w:t xml:space="preserve"> осуществляет воспитате</w:t>
      </w:r>
      <w:r>
        <w:t>ль</w:t>
      </w:r>
      <w:r w:rsidRPr="00737ED4">
        <w:t xml:space="preserve">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3.2. Выявленные больные или с подозрением </w:t>
      </w:r>
      <w:r>
        <w:t xml:space="preserve">на заболевание обучающиеся </w:t>
      </w:r>
      <w:r w:rsidRPr="00737ED4">
        <w:t xml:space="preserve"> не принимаются; заболевших в течение дня детей изолируют от здоровых  до прихода родителей (законных представителей) или направляют в лечебное учреждение. </w:t>
      </w:r>
    </w:p>
    <w:p w:rsidR="002A7424" w:rsidRPr="00737ED4" w:rsidRDefault="002A7424" w:rsidP="00A61B0D">
      <w:pPr>
        <w:pStyle w:val="Default"/>
        <w:jc w:val="both"/>
      </w:pPr>
      <w:r w:rsidRPr="00737ED4">
        <w:t>3.3. Родители (законные представители)</w:t>
      </w:r>
      <w:r>
        <w:t xml:space="preserve"> обязаны приводить ребёнка в дошкольную группу МБОУ ООШ с.Ишля</w:t>
      </w:r>
      <w:r w:rsidRPr="00737ED4">
        <w:t xml:space="preserve"> здоровым и информировать воспитателей о каких-либо изменениях, произошедших в его состоянии здоровья дома. </w:t>
      </w:r>
    </w:p>
    <w:p w:rsidR="002A7424" w:rsidRPr="00737ED4" w:rsidRDefault="002A7424" w:rsidP="00A61B0D">
      <w:pPr>
        <w:pStyle w:val="Default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  <w:r>
        <w:t xml:space="preserve"> </w:t>
      </w:r>
      <w:r w:rsidRPr="00737ED4">
        <w:t xml:space="preserve">в известность воспитателя и предоставить соответствующее медицинское заключение. </w:t>
      </w:r>
    </w:p>
    <w:p w:rsidR="002A7424" w:rsidRPr="00737ED4" w:rsidRDefault="002A7424" w:rsidP="00A61B0D">
      <w:pPr>
        <w:pStyle w:val="Default"/>
        <w:jc w:val="both"/>
      </w:pPr>
      <w:r w:rsidRPr="00737ED4">
        <w:t>3.5. О невозможности прихода ребёнка по болезни или другой уважительной причине родители (законные пред</w:t>
      </w:r>
      <w:r>
        <w:t xml:space="preserve">ставители) должны сообщить в </w:t>
      </w:r>
      <w:r w:rsidRPr="00737ED4">
        <w:t xml:space="preserve"> </w:t>
      </w:r>
      <w:r>
        <w:t>дошкольную группу МБОУ ООШ с.Ишля</w:t>
      </w:r>
    </w:p>
    <w:p w:rsidR="002A7424" w:rsidRPr="00737ED4" w:rsidRDefault="002A7424" w:rsidP="00A61B0D">
      <w:pPr>
        <w:pStyle w:val="Default"/>
        <w:jc w:val="both"/>
      </w:pPr>
      <w:r w:rsidRPr="00737ED4">
        <w:t>3.6. Р</w:t>
      </w:r>
      <w:r>
        <w:t>ебёнок, не посещающий</w:t>
      </w:r>
      <w:r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2A7424" w:rsidRPr="00737ED4" w:rsidRDefault="002A7424" w:rsidP="00A61B0D">
      <w:pPr>
        <w:pStyle w:val="Default"/>
        <w:jc w:val="both"/>
      </w:pPr>
      <w:r w:rsidRPr="00737ED4">
        <w:t>3.7. В случае длит</w:t>
      </w:r>
      <w:r>
        <w:t xml:space="preserve">ельного отсутствия ребёнка в </w:t>
      </w:r>
      <w:r w:rsidRPr="00737ED4">
        <w:t xml:space="preserve"> </w:t>
      </w:r>
      <w:r>
        <w:t>дошкольной группе МБОУ ООШ с.Ишля</w:t>
      </w:r>
      <w:r w:rsidRPr="00737ED4">
        <w:t xml:space="preserve"> по каким-либо обстоятельствам родителям (законным представителям) необходимо написать </w:t>
      </w:r>
      <w:r>
        <w:t>заявление на имя директора МБОУ ООШ с.Ишля</w:t>
      </w:r>
      <w:r w:rsidRPr="00737ED4">
        <w:t xml:space="preserve"> о сохранении места за обучающимся с указанием периода и причин его отсутствия. </w:t>
      </w:r>
    </w:p>
    <w:p w:rsidR="002A7424" w:rsidRPr="00737ED4" w:rsidRDefault="002A7424" w:rsidP="00605803">
      <w:pPr>
        <w:pStyle w:val="Default"/>
        <w:jc w:val="both"/>
      </w:pPr>
    </w:p>
    <w:p w:rsidR="002A7424" w:rsidRPr="00737ED4" w:rsidRDefault="002A7424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обучающихся </w:t>
      </w:r>
    </w:p>
    <w:p w:rsidR="002A7424" w:rsidRPr="00737ED4" w:rsidRDefault="002A7424" w:rsidP="00605803">
      <w:pPr>
        <w:pStyle w:val="Default"/>
        <w:jc w:val="both"/>
      </w:pPr>
    </w:p>
    <w:p w:rsidR="002A7424" w:rsidRPr="00737ED4" w:rsidRDefault="002A7424" w:rsidP="00A61B0D">
      <w:pPr>
        <w:pStyle w:val="Default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4.3. 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ребёнком. </w:t>
      </w:r>
    </w:p>
    <w:p w:rsidR="002A7424" w:rsidRPr="00737ED4" w:rsidRDefault="002A7424" w:rsidP="00A61B0D">
      <w:pPr>
        <w:pStyle w:val="Default"/>
        <w:jc w:val="both"/>
      </w:pPr>
      <w:r w:rsidRPr="00737ED4">
        <w:t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</w:t>
      </w:r>
      <w:r>
        <w:t>осовой платок)</w:t>
      </w:r>
      <w:r w:rsidRPr="00737ED4">
        <w:t xml:space="preserve">, а также головной убор (в тёплый период года).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4.5. Порядок в специально организованных в раздевальной шкафах для хранения обуви и одежды обучающихся поддерживают их родители (законные представители).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2A7424" w:rsidRDefault="002A7424" w:rsidP="00A61B0D">
      <w:pPr>
        <w:pStyle w:val="Default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</w:t>
      </w:r>
      <w:r>
        <w:t>того и использованного белья</w:t>
      </w:r>
      <w:r w:rsidRPr="00737ED4">
        <w:t>.</w:t>
      </w:r>
    </w:p>
    <w:p w:rsidR="002A7424" w:rsidRPr="00737ED4" w:rsidRDefault="002A7424" w:rsidP="00735460">
      <w:pPr>
        <w:pStyle w:val="Default"/>
        <w:jc w:val="both"/>
      </w:pPr>
    </w:p>
    <w:p w:rsidR="002A7424" w:rsidRPr="00737ED4" w:rsidRDefault="002A7424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2A7424" w:rsidRPr="00737ED4" w:rsidRDefault="002A7424" w:rsidP="00A61B0D">
      <w:pPr>
        <w:pStyle w:val="Default"/>
        <w:jc w:val="both"/>
      </w:pPr>
      <w:r w:rsidRPr="00737ED4">
        <w:t>5.1. Родители (законные представители) должны св</w:t>
      </w:r>
      <w:r>
        <w:t>оевременно сообщать воспитателю</w:t>
      </w:r>
      <w:r w:rsidRPr="00737ED4">
        <w:t xml:space="preserve"> групп</w:t>
      </w:r>
      <w:r>
        <w:t>ы</w:t>
      </w:r>
      <w:r w:rsidRPr="00737ED4">
        <w:t xml:space="preserve"> об изменении номера телефона, места жительства и места работы. </w:t>
      </w:r>
    </w:p>
    <w:p w:rsidR="002A7424" w:rsidRPr="00715F26" w:rsidRDefault="002A7424" w:rsidP="00A61B0D">
      <w:pPr>
        <w:pStyle w:val="Default"/>
        <w:jc w:val="both"/>
        <w:rPr>
          <w:b/>
          <w:u w:val="single"/>
        </w:rPr>
      </w:pPr>
      <w:r w:rsidRPr="00737ED4">
        <w:t>5.2. Для обеспечения безопасности родители (законные представители) должны лично передавать детей вос</w:t>
      </w:r>
      <w:r>
        <w:t>питателю группы.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2A7424" w:rsidRPr="00737ED4" w:rsidRDefault="002A7424" w:rsidP="00A61B0D">
      <w:pPr>
        <w:pStyle w:val="Default"/>
        <w:jc w:val="both"/>
      </w:pPr>
      <w:r w:rsidRPr="00737ED4">
        <w:t>5.4. Посторонним лицам запрещено находиться в</w:t>
      </w:r>
      <w:r>
        <w:t xml:space="preserve"> помещениях и на территории</w:t>
      </w:r>
      <w:r w:rsidRPr="00415200">
        <w:t xml:space="preserve"> </w:t>
      </w:r>
      <w:r>
        <w:t xml:space="preserve">дошкольной группы МБОУ ООШ с.Ишля </w:t>
      </w:r>
      <w:r w:rsidRPr="00737ED4">
        <w:t xml:space="preserve">без разрешения администрации.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5.6. 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2A7424" w:rsidRPr="00737ED4" w:rsidRDefault="002A7424" w:rsidP="00A61B0D">
      <w:pPr>
        <w:pStyle w:val="Default"/>
        <w:jc w:val="both"/>
      </w:pPr>
      <w:r w:rsidRPr="00737ED4">
        <w:t>5.7. Обучающимся категориче</w:t>
      </w:r>
      <w:r>
        <w:t>ски запрещается приносить в дошкольную группу МБОУ ООШ с.Ишля</w:t>
      </w:r>
      <w:r w:rsidRPr="00737ED4">
        <w:t xml:space="preserve">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2A7424" w:rsidRPr="00737ED4" w:rsidRDefault="002A7424" w:rsidP="00A61B0D">
      <w:pPr>
        <w:pStyle w:val="Default"/>
        <w:jc w:val="both"/>
      </w:pPr>
      <w:r w:rsidRPr="00737ED4">
        <w:t>5.8. Обучающ</w:t>
      </w:r>
      <w:r>
        <w:t>имся запрещается приносить в дошкольную группу МБОУ ООШ с.Ишля</w:t>
      </w:r>
      <w:r w:rsidRPr="00737ED4">
        <w:t xml:space="preserve"> жевательную резинку и другие продукты питания (конфеты, печенье, сухарики, напитки и др.) </w:t>
      </w:r>
    </w:p>
    <w:p w:rsidR="002A7424" w:rsidRPr="00737ED4" w:rsidRDefault="002A7424" w:rsidP="00A61B0D">
      <w:pPr>
        <w:pStyle w:val="Default"/>
        <w:jc w:val="both"/>
      </w:pPr>
      <w:r w:rsidRPr="00737ED4">
        <w:t>5.9. Запрещается оставлять коляски, с</w:t>
      </w:r>
      <w:r>
        <w:t>анки, велосипеды в помещении дошкольной группы МБОУ ООШ с.Ишля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5.10.Запрещается курение в помещениях </w:t>
      </w:r>
      <w:r>
        <w:t>и на территории</w:t>
      </w:r>
      <w:r w:rsidRPr="00415200">
        <w:t xml:space="preserve"> </w:t>
      </w:r>
      <w:r>
        <w:t>дошкольной группы МБОУ ООШ с.Ишля.</w:t>
      </w:r>
    </w:p>
    <w:p w:rsidR="002A7424" w:rsidRPr="00737ED4" w:rsidRDefault="002A7424" w:rsidP="00A61B0D">
      <w:pPr>
        <w:pStyle w:val="Default"/>
        <w:jc w:val="both"/>
      </w:pPr>
      <w:r w:rsidRPr="00737ED4">
        <w:t>5.11.Зап</w:t>
      </w:r>
      <w:r>
        <w:t>рещается въезд на территорию</w:t>
      </w:r>
      <w:r w:rsidRPr="00415200">
        <w:t xml:space="preserve"> </w:t>
      </w:r>
      <w:r>
        <w:t xml:space="preserve">дошкольной группы МБОУ ООШ с.Ишля </w:t>
      </w:r>
      <w:r w:rsidRPr="00737ED4">
        <w:t xml:space="preserve"> на личном автотранспорте или такси. </w:t>
      </w:r>
    </w:p>
    <w:p w:rsidR="002A7424" w:rsidRPr="00737ED4" w:rsidRDefault="002A7424" w:rsidP="00A61B0D">
      <w:pPr>
        <w:pStyle w:val="Default"/>
        <w:jc w:val="both"/>
      </w:pPr>
      <w:r w:rsidRPr="00737ED4">
        <w:t>5.12.При парковке личного автотранспорта необходимо оставлять свободным подъезд к воротам для въезда и выезда служебного транспорта на территорию</w:t>
      </w:r>
      <w:r>
        <w:t xml:space="preserve"> дошкольной группы МБОУ ООШ с.Ишля</w:t>
      </w:r>
      <w:r w:rsidRPr="00737ED4">
        <w:t xml:space="preserve">. </w:t>
      </w:r>
    </w:p>
    <w:p w:rsidR="002A7424" w:rsidRPr="00737ED4" w:rsidRDefault="002A7424" w:rsidP="00605803">
      <w:pPr>
        <w:pStyle w:val="Default"/>
        <w:jc w:val="both"/>
      </w:pPr>
    </w:p>
    <w:p w:rsidR="002A7424" w:rsidRPr="00737ED4" w:rsidRDefault="002A7424" w:rsidP="00A61B0D">
      <w:pPr>
        <w:pStyle w:val="Default"/>
      </w:pPr>
      <w:r>
        <w:rPr>
          <w:b/>
          <w:bCs/>
        </w:rPr>
        <w:t xml:space="preserve">6.Организация </w:t>
      </w:r>
      <w:r w:rsidRPr="00737ED4">
        <w:rPr>
          <w:b/>
          <w:bCs/>
        </w:rPr>
        <w:t xml:space="preserve">питания </w:t>
      </w:r>
      <w:r>
        <w:t xml:space="preserve">                                                                                                                          6.1. МБОУ ООШ с.Ишля </w:t>
      </w:r>
      <w:r w:rsidRPr="00737ED4">
        <w:t xml:space="preserve">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</w:t>
      </w:r>
    </w:p>
    <w:p w:rsidR="002A7424" w:rsidRPr="00737ED4" w:rsidRDefault="002A7424" w:rsidP="00A61B0D">
      <w:pPr>
        <w:pStyle w:val="Default"/>
        <w:jc w:val="both"/>
      </w:pPr>
      <w:r>
        <w:t>6.2. Доставку продуктов</w:t>
      </w:r>
      <w:r w:rsidRPr="00737ED4">
        <w:t xml:space="preserve"> осуществляет орг</w:t>
      </w:r>
      <w:r>
        <w:t xml:space="preserve">анизация, заключившая договор </w:t>
      </w:r>
      <w:r w:rsidRPr="00737ED4">
        <w:t>о поставке п</w:t>
      </w:r>
      <w:r>
        <w:t>родуктов, а приготовление пищи  осуществляется в пищеблоке МБОУ ООШ с.Ишля</w:t>
      </w:r>
      <w:r w:rsidRPr="00737ED4">
        <w:t xml:space="preserve"> штатными сотрудниками организации. </w:t>
      </w:r>
    </w:p>
    <w:p w:rsidR="002A7424" w:rsidRPr="00737ED4" w:rsidRDefault="002A7424" w:rsidP="00A61B0D">
      <w:pPr>
        <w:pStyle w:val="Default"/>
        <w:jc w:val="both"/>
      </w:pPr>
      <w:r>
        <w:t>6.3. Питание в дошкольной группе МБОУ ООШ с.Ишля</w:t>
      </w:r>
      <w:r w:rsidRPr="00737ED4">
        <w:t xml:space="preserve"> осуществляется в соответствии с примерным 10-дневным меню, разработанным на основе физиологических потребностей в пищевых веществах и норм питания обучающихс</w:t>
      </w:r>
      <w:r>
        <w:t>я</w:t>
      </w:r>
      <w:r w:rsidRPr="00737ED4">
        <w:t>.</w:t>
      </w:r>
    </w:p>
    <w:p w:rsidR="002A7424" w:rsidRPr="00737ED4" w:rsidRDefault="002A7424" w:rsidP="00A61B0D">
      <w:pPr>
        <w:pStyle w:val="Default"/>
        <w:jc w:val="both"/>
      </w:pPr>
      <w:r>
        <w:t>6.4. Меню в дошкольной группе МБОУ ООШ с.Ишля</w:t>
      </w:r>
      <w:r w:rsidRPr="00737ED4">
        <w:t xml:space="preserve">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и вывешивается на </w:t>
      </w:r>
      <w:r>
        <w:t>информационных стендах дошкольной группы</w:t>
      </w:r>
      <w:r w:rsidRPr="00737ED4">
        <w:t xml:space="preserve">. </w:t>
      </w:r>
    </w:p>
    <w:p w:rsidR="002A7424" w:rsidRPr="00737ED4" w:rsidRDefault="002A7424" w:rsidP="00A61B0D">
      <w:pPr>
        <w:pStyle w:val="Default"/>
        <w:jc w:val="both"/>
      </w:pPr>
      <w:r w:rsidRPr="00737ED4">
        <w:t>6.5. Режим и кратность питания обучающихся устанавливается в соответствии с д</w:t>
      </w:r>
      <w:r>
        <w:t>лительностью их пребывания в дошкольной группе  МБОУ ООШ с.Ишля</w:t>
      </w:r>
      <w:r w:rsidRPr="00737ED4">
        <w:t xml:space="preserve"> и соо</w:t>
      </w:r>
      <w:r>
        <w:t>тветствует 3</w:t>
      </w:r>
      <w:r w:rsidRPr="00737ED4">
        <w:t xml:space="preserve">-разовому питанию. </w:t>
      </w:r>
    </w:p>
    <w:p w:rsidR="002A7424" w:rsidRPr="00737ED4" w:rsidRDefault="002A7424" w:rsidP="00A61B0D">
      <w:pPr>
        <w:pStyle w:val="Default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</w:t>
      </w:r>
      <w:r>
        <w:t xml:space="preserve"> медицинского работника Ишлинской амбулатории, </w:t>
      </w:r>
      <w:r w:rsidRPr="00737ED4">
        <w:t xml:space="preserve"> и</w:t>
      </w:r>
      <w:r>
        <w:t xml:space="preserve"> на </w:t>
      </w:r>
      <w:r w:rsidRPr="00737ED4">
        <w:t xml:space="preserve"> бракеражную комиссию </w:t>
      </w:r>
      <w:r>
        <w:t xml:space="preserve"> МБОУ ООШ с.Ишля</w:t>
      </w:r>
    </w:p>
    <w:p w:rsidR="002A7424" w:rsidRPr="00737ED4" w:rsidRDefault="002A7424" w:rsidP="009E021E">
      <w:pPr>
        <w:pStyle w:val="Default"/>
        <w:jc w:val="both"/>
      </w:pPr>
    </w:p>
    <w:p w:rsidR="002A7424" w:rsidRPr="00737ED4" w:rsidRDefault="002A7424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обучающихся на свежем воздухе </w:t>
      </w:r>
    </w:p>
    <w:p w:rsidR="002A7424" w:rsidRPr="00737ED4" w:rsidRDefault="002A7424" w:rsidP="00A61B0D">
      <w:pPr>
        <w:pStyle w:val="Default"/>
        <w:jc w:val="both"/>
      </w:pPr>
      <w:r w:rsidRPr="00737ED4">
        <w:t>7.1. Организация прогулок и непосредственно образовательной деятельности с обучаю</w:t>
      </w:r>
      <w:r>
        <w:t xml:space="preserve">щимися осуществляется воспитателем </w:t>
      </w:r>
      <w:r w:rsidRPr="00737ED4">
        <w:t xml:space="preserve"> </w:t>
      </w:r>
      <w:r>
        <w:t>дошкольной группы МБОУ ООШ с.Ишля</w:t>
      </w:r>
      <w:r w:rsidRPr="00737ED4">
        <w:t xml:space="preserve"> </w:t>
      </w:r>
      <w:r>
        <w:t xml:space="preserve"> </w:t>
      </w:r>
      <w:r w:rsidRPr="00737ED4">
        <w:t xml:space="preserve">в соответствии с СанПиН 2.4.1.3049-13 </w:t>
      </w:r>
      <w:r>
        <w:t xml:space="preserve"> </w:t>
      </w:r>
      <w:r w:rsidRPr="00737ED4"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организаций», утвержденным постановлением Главного государственного санитарного врача РФ от 15.05.2013 № 26 </w:t>
      </w:r>
    </w:p>
    <w:p w:rsidR="002A7424" w:rsidRPr="00737ED4" w:rsidRDefault="002A7424" w:rsidP="00A61B0D">
      <w:pPr>
        <w:pStyle w:val="Default"/>
        <w:jc w:val="both"/>
      </w:pPr>
      <w:r w:rsidRPr="00737ED4">
        <w:t>7.2. Прогулки с обучающимися</w:t>
      </w:r>
      <w:r>
        <w:t xml:space="preserve">, </w:t>
      </w:r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</w:t>
      </w:r>
      <w:r>
        <w:t>мпературе воздуха ниже минус 15</w:t>
      </w:r>
      <w:r w:rsidRPr="00737ED4">
        <w:t xml:space="preserve">°С и скорости ветра более 7 м/с продолжительность прогулки сокращается. </w:t>
      </w:r>
    </w:p>
    <w:p w:rsidR="002A7424" w:rsidRPr="00737ED4" w:rsidRDefault="002A7424" w:rsidP="00A61B0D">
      <w:pPr>
        <w:pStyle w:val="Default"/>
        <w:jc w:val="both"/>
      </w:pPr>
      <w:r w:rsidRPr="00737ED4">
        <w:t>7.3. Родители (за</w:t>
      </w:r>
      <w:r>
        <w:t>конные представители) и воспитатель</w:t>
      </w:r>
      <w:r w:rsidRPr="00737ED4">
        <w:t xml:space="preserve"> </w:t>
      </w:r>
      <w:r>
        <w:t xml:space="preserve">дошкольной группы МБОУ ООШ с.Ишля </w:t>
      </w:r>
      <w:r w:rsidRPr="00737ED4">
        <w:t xml:space="preserve"> обязаны доводить до сознания обучающихся то, что в группе и на прогулке детям следует добросовестно выполнять задания, да</w:t>
      </w:r>
      <w:r>
        <w:t>нные воспитателем</w:t>
      </w:r>
      <w:r w:rsidRPr="00737ED4">
        <w:t>, бе</w:t>
      </w:r>
      <w:r>
        <w:t>режно относиться к имуществу МБОУ ООШ с.Ишля</w:t>
      </w:r>
      <w:r w:rsidRPr="00737ED4">
        <w:t xml:space="preserve">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обучающихся. </w:t>
      </w:r>
    </w:p>
    <w:p w:rsidR="002A7424" w:rsidRPr="00737ED4" w:rsidRDefault="002A7424" w:rsidP="00A61B0D">
      <w:pPr>
        <w:pStyle w:val="Default"/>
        <w:jc w:val="both"/>
      </w:pPr>
      <w:r w:rsidRPr="00737ED4">
        <w:t xml:space="preserve">7.4. Обучающимся разрешается приносить в </w:t>
      </w:r>
      <w:r>
        <w:t>дошкольную группу МБОУ ООШ с.Ишля</w:t>
      </w:r>
      <w:r w:rsidRPr="00737ED4">
        <w:t xml:space="preserve">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2A7424" w:rsidRDefault="002A7424" w:rsidP="00A61B0D">
      <w:pPr>
        <w:pStyle w:val="Default"/>
        <w:jc w:val="both"/>
        <w:rPr>
          <w:sz w:val="28"/>
          <w:szCs w:val="28"/>
        </w:rPr>
      </w:pPr>
      <w:r w:rsidRPr="00737ED4">
        <w:t xml:space="preserve">7.5. Использование личных велосипедов, самокатов, санок в </w:t>
      </w:r>
      <w:r>
        <w:t>дошкольной группе МБОУ ООШ с.Ишля</w:t>
      </w:r>
      <w:r w:rsidRPr="00737ED4">
        <w:t xml:space="preserve"> (без согласи</w:t>
      </w:r>
      <w:r>
        <w:t xml:space="preserve">я </w:t>
      </w:r>
      <w:r w:rsidRPr="00737ED4">
        <w:t xml:space="preserve"> воспитателя) запрещается в целях обеспечения безопасности других детей.</w:t>
      </w:r>
    </w:p>
    <w:p w:rsidR="002A7424" w:rsidRPr="00735460" w:rsidRDefault="002A7424" w:rsidP="00A61B0D">
      <w:pPr>
        <w:pStyle w:val="Default"/>
        <w:jc w:val="both"/>
      </w:pPr>
      <w:r w:rsidRPr="00735460">
        <w:t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</w:t>
      </w:r>
      <w:r>
        <w:t>ко с разрешения директора МБОУ ООШ с.Ишля</w:t>
      </w:r>
      <w:r w:rsidRPr="00735460">
        <w:t xml:space="preserve"> </w:t>
      </w:r>
    </w:p>
    <w:p w:rsidR="002A7424" w:rsidRPr="00735460" w:rsidRDefault="002A7424" w:rsidP="009E021E">
      <w:pPr>
        <w:pStyle w:val="Default"/>
        <w:jc w:val="both"/>
      </w:pPr>
    </w:p>
    <w:p w:rsidR="002A7424" w:rsidRPr="00735460" w:rsidRDefault="002A7424" w:rsidP="009E021E">
      <w:pPr>
        <w:pStyle w:val="Default"/>
        <w:jc w:val="both"/>
      </w:pPr>
      <w:r>
        <w:rPr>
          <w:b/>
          <w:bCs/>
        </w:rPr>
        <w:t xml:space="preserve">8. Права обучающихся </w:t>
      </w:r>
      <w:r w:rsidRPr="001157A1">
        <w:rPr>
          <w:b/>
        </w:rPr>
        <w:t>дошкольной группы МБОУ ООШ с.Ишля</w:t>
      </w:r>
      <w:r w:rsidRPr="00735460">
        <w:rPr>
          <w:b/>
          <w:bCs/>
        </w:rPr>
        <w:t xml:space="preserve"> </w:t>
      </w:r>
    </w:p>
    <w:p w:rsidR="002A7424" w:rsidRPr="00735460" w:rsidRDefault="002A7424" w:rsidP="00A61B0D">
      <w:pPr>
        <w:pStyle w:val="Default"/>
        <w:jc w:val="both"/>
      </w:pPr>
      <w:r w:rsidRPr="00735460">
        <w:t xml:space="preserve">8.1. </w:t>
      </w:r>
      <w:r>
        <w:t>Дошкольная группа МБОУ ООШ с.Ишля</w:t>
      </w:r>
      <w:r w:rsidRPr="00735460">
        <w:t xml:space="preserve"> реализует право обучающихся на образование, гарантированное государством. </w:t>
      </w:r>
    </w:p>
    <w:p w:rsidR="002A7424" w:rsidRPr="00735460" w:rsidRDefault="002A7424" w:rsidP="00A61B0D">
      <w:pPr>
        <w:pStyle w:val="Default"/>
        <w:jc w:val="both"/>
      </w:pPr>
      <w:r w:rsidRPr="00735460">
        <w:t xml:space="preserve">8.2. Обучающиеся, посещающие </w:t>
      </w:r>
      <w:r>
        <w:t>дошкольную группу  МБОУ ООШ с.Ишля</w:t>
      </w:r>
      <w:r w:rsidRPr="00735460">
        <w:t>,</w:t>
      </w:r>
      <w:r>
        <w:t xml:space="preserve"> </w:t>
      </w:r>
      <w:r w:rsidRPr="00735460">
        <w:t xml:space="preserve"> имеют право на: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2A7424" w:rsidRPr="00735460" w:rsidRDefault="002A7424" w:rsidP="009E021E">
      <w:pPr>
        <w:pStyle w:val="Default"/>
        <w:jc w:val="both"/>
      </w:pPr>
      <w:r w:rsidRPr="00735460">
        <w:t>• бесплатное пользование необходимыми учебными пособиями, средствами обучения и воспитания, предусмотренными реализуемой в</w:t>
      </w:r>
      <w:r w:rsidRPr="001157A1">
        <w:t xml:space="preserve"> </w:t>
      </w:r>
      <w:r>
        <w:t>дошкольной группе МБОУ ООШ с.Ишля</w:t>
      </w:r>
      <w:r w:rsidRPr="00737ED4">
        <w:t xml:space="preserve"> </w:t>
      </w:r>
      <w:r w:rsidRPr="00735460">
        <w:t xml:space="preserve">основной образовательной программой дошкольного образования; </w:t>
      </w:r>
    </w:p>
    <w:p w:rsidR="002A7424" w:rsidRPr="00735460" w:rsidRDefault="002A7424" w:rsidP="009E021E">
      <w:pPr>
        <w:pStyle w:val="Default"/>
        <w:jc w:val="both"/>
      </w:pPr>
      <w:r w:rsidRPr="00735460">
        <w:t xml:space="preserve">• пользование имеющимися в </w:t>
      </w:r>
      <w:r>
        <w:t>дошкольной группе МБОУ ООШ с.Ишля</w:t>
      </w:r>
      <w:r w:rsidRPr="00735460">
        <w:t xml:space="preserve"> объектами культуры и спорта, лечебно-оздоровительной инфраструктурой в установленном порядке; </w:t>
      </w:r>
    </w:p>
    <w:p w:rsidR="002A7424" w:rsidRDefault="002A7424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2A7424" w:rsidRPr="00735460" w:rsidRDefault="002A7424" w:rsidP="00735460">
      <w:pPr>
        <w:pStyle w:val="Default"/>
        <w:jc w:val="both"/>
      </w:pPr>
    </w:p>
    <w:p w:rsidR="002A7424" w:rsidRPr="00735460" w:rsidRDefault="002A7424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2A7424" w:rsidRPr="00735460" w:rsidRDefault="002A7424" w:rsidP="00A61B0D">
      <w:pPr>
        <w:pStyle w:val="Default"/>
        <w:jc w:val="both"/>
      </w:pPr>
      <w:r w:rsidRPr="00735460">
        <w:t xml:space="preserve">9.1 Меры дисциплинарного взыскания к обучающимся </w:t>
      </w:r>
      <w:r>
        <w:t>дошкольной группы МБОУ ООШ с.Ишля</w:t>
      </w:r>
      <w:r w:rsidRPr="00737ED4">
        <w:t xml:space="preserve"> </w:t>
      </w:r>
      <w:r w:rsidRPr="00735460">
        <w:t xml:space="preserve">не применяются. </w:t>
      </w:r>
    </w:p>
    <w:p w:rsidR="002A7424" w:rsidRPr="00735460" w:rsidRDefault="002A7424" w:rsidP="00A61B0D">
      <w:pPr>
        <w:pStyle w:val="Default"/>
        <w:jc w:val="both"/>
      </w:pPr>
      <w:r w:rsidRPr="00735460">
        <w:t xml:space="preserve">9.2 Применение физического и (или) психического насилия по отношению к обучающимся </w:t>
      </w:r>
      <w:r>
        <w:t>дошкольной группы МБОУ ООШ с.Ишля</w:t>
      </w:r>
      <w:r w:rsidRPr="00735460">
        <w:t xml:space="preserve"> не допускается. </w:t>
      </w:r>
    </w:p>
    <w:p w:rsidR="002A7424" w:rsidRPr="00735460" w:rsidRDefault="002A7424" w:rsidP="00A61B0D">
      <w:pPr>
        <w:pStyle w:val="Default"/>
        <w:jc w:val="both"/>
      </w:pPr>
      <w:r w:rsidRPr="00735460">
        <w:t xml:space="preserve">9.3 Дисциплина в </w:t>
      </w:r>
      <w:r>
        <w:t>дошкольной группе МБОУ ООШ с.Ишля</w:t>
      </w:r>
      <w:r w:rsidRPr="00737ED4">
        <w:t xml:space="preserve"> </w:t>
      </w:r>
      <w:r>
        <w:t xml:space="preserve"> </w:t>
      </w:r>
      <w:r w:rsidRPr="00735460">
        <w:t xml:space="preserve"> поддерживается на основе уважения человеческого достоинства всех участников образовательных отношений. </w:t>
      </w:r>
    </w:p>
    <w:p w:rsidR="002A7424" w:rsidRDefault="002A7424" w:rsidP="00A61B0D">
      <w:pPr>
        <w:pStyle w:val="Default"/>
        <w:jc w:val="both"/>
      </w:pPr>
      <w:r w:rsidRPr="00735460">
        <w:t xml:space="preserve">9.4 Поощрение обучающихся </w:t>
      </w:r>
      <w:r>
        <w:t>дошкольной группы МБОУ ООШ с.Ишля</w:t>
      </w:r>
      <w:r w:rsidRPr="00735460">
        <w:t xml:space="preserve">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2A7424" w:rsidRPr="00735460" w:rsidRDefault="002A7424" w:rsidP="00A74EF3">
      <w:pPr>
        <w:pStyle w:val="Default"/>
        <w:ind w:firstLine="708"/>
        <w:jc w:val="both"/>
      </w:pPr>
    </w:p>
    <w:p w:rsidR="002A7424" w:rsidRPr="00735460" w:rsidRDefault="002A7424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2A7424" w:rsidRPr="00735460" w:rsidRDefault="002A7424" w:rsidP="00A61B0D">
      <w:pPr>
        <w:pStyle w:val="Default"/>
        <w:jc w:val="both"/>
      </w:pPr>
      <w:r w:rsidRPr="00735460">
        <w:t>10.1.</w:t>
      </w:r>
      <w:r>
        <w:t xml:space="preserve"> Специалисты, администрация МБОУ ОООШ с.Ишля</w:t>
      </w:r>
      <w:r w:rsidRPr="00735460">
        <w:t xml:space="preserve">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2A7424" w:rsidRPr="00735460" w:rsidRDefault="002A7424" w:rsidP="00A61B0D">
      <w:pPr>
        <w:pStyle w:val="Default"/>
        <w:jc w:val="both"/>
      </w:pPr>
      <w:r w:rsidRPr="00735460">
        <w:t>10.2.</w:t>
      </w:r>
      <w:r>
        <w:t xml:space="preserve"> </w:t>
      </w:r>
      <w:r w:rsidRPr="00735460">
        <w:t>По вопросам, касающимся развития и воспитания ребёнка, родители (законные представители) обучающихся могут обратит</w:t>
      </w:r>
      <w:r>
        <w:t>ься за консультацией к  воспитателю дошкольной группы МБОУ ООШ с.Ишля</w:t>
      </w:r>
      <w:r w:rsidRPr="00735460">
        <w:t xml:space="preserve"> в специально отведённое на это время. </w:t>
      </w:r>
    </w:p>
    <w:p w:rsidR="002A7424" w:rsidRPr="00735460" w:rsidRDefault="002A7424" w:rsidP="00A61B0D">
      <w:pPr>
        <w:pStyle w:val="Default"/>
        <w:jc w:val="both"/>
      </w:pPr>
      <w:r w:rsidRPr="00735460">
        <w:t>10.3.</w:t>
      </w:r>
      <w:r>
        <w:t xml:space="preserve"> </w:t>
      </w:r>
      <w:r w:rsidRPr="00735460">
        <w:t xml:space="preserve">Все спорные и конфликтные ситуации разрешаются только в отсутствии обучающихся. </w:t>
      </w:r>
    </w:p>
    <w:p w:rsidR="002A7424" w:rsidRPr="00735460" w:rsidRDefault="002A7424" w:rsidP="00A61B0D">
      <w:pPr>
        <w:pStyle w:val="Default"/>
        <w:jc w:val="both"/>
      </w:pPr>
      <w:r w:rsidRPr="00735460">
        <w:t>10.4.</w:t>
      </w:r>
      <w:r>
        <w:t xml:space="preserve"> 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</w:t>
      </w:r>
      <w:r w:rsidRPr="00A74EF3">
        <w:t xml:space="preserve"> </w:t>
      </w:r>
      <w:r>
        <w:t>дошкольной группы МБОУ ООШ с.Ишля</w:t>
      </w:r>
      <w:r w:rsidRPr="00735460">
        <w:t>, а также активно участвовать в воспитательно-образовательном процессе, совместных с детьми мероприятиях.</w:t>
      </w:r>
    </w:p>
    <w:p w:rsidR="002A7424" w:rsidRPr="00735460" w:rsidRDefault="002A7424" w:rsidP="009E021E">
      <w:pPr>
        <w:jc w:val="both"/>
        <w:rPr>
          <w:sz w:val="24"/>
          <w:szCs w:val="24"/>
        </w:rPr>
      </w:pPr>
    </w:p>
    <w:sectPr w:rsidR="002A7424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5F2C"/>
    <w:rsid w:val="000119D7"/>
    <w:rsid w:val="0003029F"/>
    <w:rsid w:val="0003204D"/>
    <w:rsid w:val="00067C8C"/>
    <w:rsid w:val="000D4CB3"/>
    <w:rsid w:val="001157A1"/>
    <w:rsid w:val="00176C7C"/>
    <w:rsid w:val="001C290D"/>
    <w:rsid w:val="00282593"/>
    <w:rsid w:val="002A7424"/>
    <w:rsid w:val="00341C67"/>
    <w:rsid w:val="00364F33"/>
    <w:rsid w:val="00415200"/>
    <w:rsid w:val="00425706"/>
    <w:rsid w:val="004D1E18"/>
    <w:rsid w:val="00512A3D"/>
    <w:rsid w:val="005B6405"/>
    <w:rsid w:val="005F01FE"/>
    <w:rsid w:val="00605803"/>
    <w:rsid w:val="00637B49"/>
    <w:rsid w:val="006C5867"/>
    <w:rsid w:val="006E2BDD"/>
    <w:rsid w:val="006E4F44"/>
    <w:rsid w:val="00705C30"/>
    <w:rsid w:val="00715F26"/>
    <w:rsid w:val="00735460"/>
    <w:rsid w:val="00737ED4"/>
    <w:rsid w:val="007B5ECA"/>
    <w:rsid w:val="007C5F47"/>
    <w:rsid w:val="0080004F"/>
    <w:rsid w:val="00810553"/>
    <w:rsid w:val="00844492"/>
    <w:rsid w:val="00855831"/>
    <w:rsid w:val="0086109C"/>
    <w:rsid w:val="00884427"/>
    <w:rsid w:val="00885362"/>
    <w:rsid w:val="008A7012"/>
    <w:rsid w:val="008B5F5E"/>
    <w:rsid w:val="008D3FF4"/>
    <w:rsid w:val="008E6438"/>
    <w:rsid w:val="00930E44"/>
    <w:rsid w:val="0094400A"/>
    <w:rsid w:val="009E021E"/>
    <w:rsid w:val="009F1579"/>
    <w:rsid w:val="00A00F94"/>
    <w:rsid w:val="00A1310A"/>
    <w:rsid w:val="00A61B0D"/>
    <w:rsid w:val="00A7091E"/>
    <w:rsid w:val="00A74EF3"/>
    <w:rsid w:val="00AA265A"/>
    <w:rsid w:val="00B4400E"/>
    <w:rsid w:val="00BB0B9E"/>
    <w:rsid w:val="00BB474B"/>
    <w:rsid w:val="00BC662A"/>
    <w:rsid w:val="00C340E8"/>
    <w:rsid w:val="00C47466"/>
    <w:rsid w:val="00C635E2"/>
    <w:rsid w:val="00C843A7"/>
    <w:rsid w:val="00CD4876"/>
    <w:rsid w:val="00DB259F"/>
    <w:rsid w:val="00DC5F2C"/>
    <w:rsid w:val="00DD1AC5"/>
    <w:rsid w:val="00DF081D"/>
    <w:rsid w:val="00E54345"/>
    <w:rsid w:val="00E64E70"/>
    <w:rsid w:val="00ED5A73"/>
    <w:rsid w:val="00F015C8"/>
    <w:rsid w:val="00F10EBB"/>
    <w:rsid w:val="00FC46E4"/>
    <w:rsid w:val="00FF0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C30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DC5F2C"/>
    <w:rPr>
      <w:rFonts w:cs="Times New Roman"/>
      <w:b/>
      <w:bCs/>
    </w:rPr>
  </w:style>
  <w:style w:type="paragraph" w:customStyle="1" w:styleId="Default">
    <w:name w:val="Default"/>
    <w:uiPriority w:val="99"/>
    <w:rsid w:val="006058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705C30"/>
    <w:rPr>
      <w:rFonts w:eastAsia="Times New Roman"/>
    </w:rPr>
  </w:style>
  <w:style w:type="table" w:styleId="TableGrid">
    <w:name w:val="Table Grid"/>
    <w:basedOn w:val="TableNormal"/>
    <w:uiPriority w:val="99"/>
    <w:rsid w:val="008844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6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5</Pages>
  <Words>2307</Words>
  <Characters>13154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на заседании</dc:title>
  <dc:subject/>
  <dc:creator>Тормозова</dc:creator>
  <cp:keywords/>
  <dc:description/>
  <cp:lastModifiedBy>User</cp:lastModifiedBy>
  <cp:revision>2</cp:revision>
  <dcterms:created xsi:type="dcterms:W3CDTF">2022-09-18T12:57:00Z</dcterms:created>
  <dcterms:modified xsi:type="dcterms:W3CDTF">2022-09-18T12:57:00Z</dcterms:modified>
</cp:coreProperties>
</file>